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</w:pPr>
      <w:r>
        <w:rPr>
          <w:rFonts w:hint="eastAsia"/>
          <w:lang w:val="en-US" w:eastAsia="zh-CN"/>
        </w:rPr>
        <w:t xml:space="preserve">                           </w:t>
      </w:r>
      <w:r>
        <w:drawing>
          <wp:inline distT="0" distB="0" distL="114300" distR="114300">
            <wp:extent cx="1645920" cy="297180"/>
            <wp:effectExtent l="0" t="0" r="11430" b="7620"/>
            <wp:docPr id="1" name="图片 1" descr="图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标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报名登记表</w:t>
      </w:r>
    </w:p>
    <w:p>
      <w:pPr>
        <w:jc w:val="left"/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                                   </w:t>
      </w: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lang w:val="en-US" w:eastAsia="zh-CN"/>
        </w:rPr>
        <w:t>日期：</w:t>
      </w:r>
      <w:r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  <w:t xml:space="preserve">               </w:t>
      </w:r>
    </w:p>
    <w:tbl>
      <w:tblPr>
        <w:tblStyle w:val="3"/>
        <w:tblpPr w:leftFromText="180" w:rightFromText="180" w:vertAnchor="text" w:horzAnchor="page" w:tblpXSpec="center" w:tblpY="243"/>
        <w:tblOverlap w:val="never"/>
        <w:tblW w:w="8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2065"/>
        <w:gridCol w:w="2065"/>
        <w:gridCol w:w="2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u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195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195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包号/标段号</w:t>
            </w:r>
          </w:p>
        </w:tc>
        <w:tc>
          <w:tcPr>
            <w:tcW w:w="6195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投标商名称</w:t>
            </w:r>
          </w:p>
        </w:tc>
        <w:tc>
          <w:tcPr>
            <w:tcW w:w="6195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195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195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固定电话</w:t>
            </w:r>
          </w:p>
        </w:tc>
        <w:tc>
          <w:tcPr>
            <w:tcW w:w="6195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传真</w:t>
            </w:r>
          </w:p>
        </w:tc>
        <w:tc>
          <w:tcPr>
            <w:tcW w:w="6195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6195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邮寄地址</w:t>
            </w:r>
          </w:p>
        </w:tc>
        <w:tc>
          <w:tcPr>
            <w:tcW w:w="6195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标书款</w:t>
            </w:r>
          </w:p>
        </w:tc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电子版</w:t>
            </w:r>
          </w:p>
        </w:tc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2065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6195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4591D"/>
    <w:rsid w:val="032638D4"/>
    <w:rsid w:val="100D2C13"/>
    <w:rsid w:val="1A136E48"/>
    <w:rsid w:val="1E04591D"/>
    <w:rsid w:val="245A3FCF"/>
    <w:rsid w:val="2EE04334"/>
    <w:rsid w:val="49187E98"/>
    <w:rsid w:val="57264208"/>
    <w:rsid w:val="634F7120"/>
    <w:rsid w:val="636237A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346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2018-05-04T07:15:00Z</dcterms:created>
  <dc:creator>可爱的骨头吧</dc:creator>
  <cp:lastModifiedBy>墨岳无痕</cp:lastModifiedBy>
  <cp:lastPrinted>2019-01-02T03:19:00Z</cp:lastPrinted>
  <dcterms:modified xsi:type="dcterms:W3CDTF">2021-05-21T03:38:34Z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10F95A4F9E6A4E79B351F7902BB7DB6F</vt:lpwstr>
  </property>
</Properties>
</file>